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C1C" w:rsidRDefault="0020503E">
      <w:r>
        <w:rPr>
          <w:noProof/>
          <w:lang w:eastAsia="cs-CZ"/>
        </w:rPr>
        <w:drawing>
          <wp:inline distT="0" distB="0" distL="0" distR="0">
            <wp:extent cx="5762625" cy="66960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9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3E" w:rsidRDefault="0020503E">
      <w:proofErr w:type="gramStart"/>
      <w:r>
        <w:t>10.10.2017</w:t>
      </w:r>
      <w:proofErr w:type="gramEnd"/>
      <w:r>
        <w:t xml:space="preserve">                                                                              Jaromíra Královcová</w:t>
      </w:r>
    </w:p>
    <w:p w:rsidR="0020503E" w:rsidRDefault="0020503E">
      <w:r>
        <w:t xml:space="preserve">                                                                                                  Ředitelka organizace</w:t>
      </w:r>
      <w:bookmarkStart w:id="0" w:name="_GoBack"/>
      <w:bookmarkEnd w:id="0"/>
    </w:p>
    <w:sectPr w:rsidR="002050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03E"/>
    <w:rsid w:val="0020503E"/>
    <w:rsid w:val="00C3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5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5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5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5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BA1C3FB4.dotm</Template>
  <TotalTime>2</TotalTime>
  <Pages>1</Pages>
  <Words>33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Královcová Jaromíra</dc:creator>
  <cp:lastModifiedBy>Královcová Jaromíra</cp:lastModifiedBy>
  <cp:revision>1</cp:revision>
  <dcterms:created xsi:type="dcterms:W3CDTF">2017-11-06T09:34:00Z</dcterms:created>
  <dcterms:modified xsi:type="dcterms:W3CDTF">2017-11-06T09:36:00Z</dcterms:modified>
</cp:coreProperties>
</file>